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97B" w:rsidRDefault="003B097B">
      <w:r w:rsidRPr="00852A4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4.25pt;height:520.5pt">
            <v:imagedata r:id="rId4" o:title=""/>
          </v:shape>
        </w:pict>
      </w:r>
    </w:p>
    <w:p w:rsidR="003B097B" w:rsidRDefault="003B097B">
      <w:r w:rsidRPr="00852A49">
        <w:pict>
          <v:shape id="_x0000_i1026" type="#_x0000_t75" style="width:772.5pt;height:526.5pt">
            <v:imagedata r:id="rId5" o:title=""/>
          </v:shape>
        </w:pict>
      </w:r>
    </w:p>
    <w:p w:rsidR="003B097B" w:rsidRDefault="003B097B">
      <w:r w:rsidRPr="00852A49">
        <w:pict>
          <v:shape id="_x0000_i1027" type="#_x0000_t75" style="width:772.5pt;height:513.75pt">
            <v:imagedata r:id="rId6" o:title=""/>
          </v:shape>
        </w:pict>
      </w:r>
    </w:p>
    <w:p w:rsidR="003B097B" w:rsidRDefault="003B097B">
      <w:r w:rsidRPr="00852A49">
        <w:pict>
          <v:shape id="_x0000_i1028" type="#_x0000_t75" style="width:789.75pt;height:575.25pt">
            <v:imagedata r:id="rId7" o:title=""/>
          </v:shape>
        </w:pict>
      </w:r>
    </w:p>
    <w:p w:rsidR="003B097B" w:rsidRDefault="003B097B">
      <w:r w:rsidRPr="00852A49">
        <w:pict>
          <v:shape id="_x0000_i1029" type="#_x0000_t75" style="width:781.5pt;height:569.25pt">
            <v:imagedata r:id="rId8" o:title=""/>
          </v:shape>
        </w:pict>
      </w:r>
    </w:p>
    <w:p w:rsidR="003B097B" w:rsidRDefault="003B097B">
      <w:r w:rsidRPr="00852A49">
        <w:pict>
          <v:shape id="_x0000_i1030" type="#_x0000_t75" style="width:781.5pt;height:569.25pt">
            <v:imagedata r:id="rId9" o:title=""/>
          </v:shape>
        </w:pict>
      </w:r>
    </w:p>
    <w:p w:rsidR="003B097B" w:rsidRDefault="003B097B">
      <w:r w:rsidRPr="00852A49">
        <w:pict>
          <v:shape id="_x0000_i1031" type="#_x0000_t75" style="width:789.75pt;height:575.25pt">
            <v:imagedata r:id="rId10" o:title=""/>
          </v:shape>
        </w:pict>
      </w:r>
    </w:p>
    <w:p w:rsidR="003B097B" w:rsidRDefault="003B097B">
      <w:r w:rsidRPr="00852A49">
        <w:pict>
          <v:shape id="_x0000_i1032" type="#_x0000_t75" style="width:772.5pt;height:563.25pt">
            <v:imagedata r:id="rId11" o:title=""/>
          </v:shape>
        </w:pict>
      </w:r>
    </w:p>
    <w:p w:rsidR="003B097B" w:rsidRDefault="003B097B">
      <w:r w:rsidRPr="00852A49">
        <w:pict>
          <v:shape id="_x0000_i1033" type="#_x0000_t75" style="width:764.25pt;height:557.25pt">
            <v:imagedata r:id="rId12" o:title=""/>
          </v:shape>
        </w:pict>
      </w:r>
    </w:p>
    <w:p w:rsidR="003B097B" w:rsidRDefault="003B097B">
      <w:r w:rsidRPr="00852A49">
        <w:pict>
          <v:shape id="_x0000_i1034" type="#_x0000_t75" style="width:772.5pt;height:563.25pt">
            <v:imagedata r:id="rId13" o:title=""/>
          </v:shape>
        </w:pict>
      </w:r>
    </w:p>
    <w:p w:rsidR="003B097B" w:rsidRPr="00852A49" w:rsidRDefault="003B097B">
      <w:r w:rsidRPr="00852A49">
        <w:pict>
          <v:shape id="_x0000_i1035" type="#_x0000_t75" style="width:789.75pt;height:575.25pt">
            <v:imagedata r:id="rId14" o:title=""/>
          </v:shape>
        </w:pict>
      </w:r>
    </w:p>
    <w:sectPr w:rsidR="003B097B" w:rsidRPr="00852A49" w:rsidSect="00852A49">
      <w:pgSz w:w="16838" w:h="11906" w:orient="landscape"/>
      <w:pgMar w:top="539" w:right="1134" w:bottom="851" w:left="5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2A49"/>
    <w:rsid w:val="000E3711"/>
    <w:rsid w:val="003B097B"/>
    <w:rsid w:val="00852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11</Pages>
  <Words>3</Words>
  <Characters>19</Characters>
  <Application>Microsoft Office Outlook</Application>
  <DocSecurity>0</DocSecurity>
  <Lines>0</Lines>
  <Paragraphs>0</Paragraphs>
  <ScaleCrop>false</ScaleCrop>
  <Company>Дет. сад №40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Пользователь</cp:lastModifiedBy>
  <cp:revision>2</cp:revision>
  <dcterms:created xsi:type="dcterms:W3CDTF">2018-05-25T07:34:00Z</dcterms:created>
  <dcterms:modified xsi:type="dcterms:W3CDTF">2018-05-25T07:34:00Z</dcterms:modified>
</cp:coreProperties>
</file>